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20E33" w14:textId="2CBDF5EE" w:rsidR="00CA10EF" w:rsidRPr="005813CA" w:rsidRDefault="00D41A8C" w:rsidP="007438D0">
      <w:pPr>
        <w:pStyle w:val="Heading3"/>
        <w:spacing w:before="240" w:after="360"/>
        <w:jc w:val="center"/>
        <w:rPr>
          <w:rFonts w:asciiTheme="majorHAnsi" w:hAnsiTheme="majorHAnsi" w:cstheme="majorHAnsi"/>
          <w:b/>
          <w:sz w:val="96"/>
          <w:szCs w:val="96"/>
        </w:rPr>
      </w:pPr>
      <w:r>
        <w:rPr>
          <w:rFonts w:asciiTheme="majorHAnsi" w:hAnsiTheme="majorHAnsi" w:cstheme="majorHAnsi"/>
          <w:b/>
          <w:sz w:val="96"/>
          <w:szCs w:val="96"/>
        </w:rPr>
        <w:t>poster template 11 x 17</w:t>
      </w:r>
      <w:bookmarkStart w:id="0" w:name="_GoBack"/>
      <w:bookmarkEnd w:id="0"/>
    </w:p>
    <w:p w14:paraId="6F336CC1" w14:textId="77777777" w:rsidR="009E6056" w:rsidRPr="00404CDD" w:rsidRDefault="009E6056" w:rsidP="007E3BF0">
      <w:pPr>
        <w:rPr>
          <w:rFonts w:asciiTheme="majorHAnsi" w:hAnsiTheme="majorHAnsi" w:cstheme="majorHAnsi"/>
        </w:rPr>
        <w:sectPr w:rsidR="009E6056" w:rsidRPr="00404CDD" w:rsidSect="007438D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</w:p>
    <w:p w14:paraId="22E01330" w14:textId="77777777" w:rsidR="003D7577" w:rsidRPr="00404CDD" w:rsidRDefault="007E3BF0" w:rsidP="003D7577">
      <w:pPr>
        <w:rPr>
          <w:rFonts w:asciiTheme="majorHAnsi" w:hAnsiTheme="majorHAnsi" w:cstheme="majorHAnsi"/>
        </w:rPr>
      </w:pPr>
      <w:r w:rsidRPr="00404CDD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B6E4387" wp14:editId="0D5C32A3">
            <wp:extent cx="7886988" cy="52579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1-1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988" cy="525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73467" w14:textId="77777777" w:rsidR="007438D0" w:rsidRDefault="007438D0" w:rsidP="00111216">
      <w:pPr>
        <w:pStyle w:val="Heading2"/>
        <w:rPr>
          <w:rFonts w:asciiTheme="majorHAnsi" w:hAnsiTheme="majorHAnsi" w:cstheme="majorHAnsi"/>
        </w:rPr>
      </w:pPr>
    </w:p>
    <w:p w14:paraId="43FD9CFB" w14:textId="2CF7C9CC" w:rsidR="007438D0" w:rsidRPr="007438D0" w:rsidRDefault="007438D0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</w:pPr>
      <w:r w:rsidRPr="007438D0">
        <w:rPr>
          <w:rFonts w:asciiTheme="majorHAnsi" w:hAnsiTheme="majorHAnsi" w:cstheme="majorHAnsi"/>
          <w:b/>
          <w:sz w:val="48"/>
          <w:szCs w:val="48"/>
        </w:rPr>
        <w:t xml:space="preserve">heading 2 </w:t>
      </w:r>
    </w:p>
    <w:p w14:paraId="77065DE4" w14:textId="77777777" w:rsidR="009E6056" w:rsidRPr="00404CDD" w:rsidRDefault="009E6056" w:rsidP="00E76FFD">
      <w:pPr>
        <w:rPr>
          <w:rFonts w:asciiTheme="majorHAnsi" w:hAnsiTheme="majorHAnsi" w:cstheme="majorHAnsi"/>
        </w:rPr>
        <w:sectPr w:rsidR="009E6056" w:rsidRPr="00404CDD" w:rsidSect="009E6056"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</w:p>
    <w:p w14:paraId="4A4CE1F9" w14:textId="2A80F9E0" w:rsidR="00E76FFD" w:rsidRPr="007438D0" w:rsidRDefault="00E76FFD" w:rsidP="007438D0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Phasellus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laoreet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magna a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neque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dapibus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lobortis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luctus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augue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vel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efficitur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enim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rhoncus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nec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mauris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augue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dictum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Cras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justo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quam,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felis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gramStart"/>
      <w:r w:rsidRPr="007438D0">
        <w:rPr>
          <w:rFonts w:asciiTheme="majorHAnsi" w:hAnsiTheme="majorHAnsi" w:cstheme="majorHAnsi"/>
          <w:sz w:val="36"/>
          <w:szCs w:val="36"/>
        </w:rPr>
        <w:lastRenderedPageBreak/>
        <w:t xml:space="preserve">Maecenas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sollicitudin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sapien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eget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nisi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hendrerit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commodo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Donec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varius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661E1F3F" w14:textId="0B965BDF" w:rsidR="009E6056" w:rsidRPr="007438D0" w:rsidRDefault="009E6056" w:rsidP="007438D0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gramStart"/>
      <w:r w:rsidRPr="007438D0">
        <w:rPr>
          <w:rFonts w:asciiTheme="majorHAnsi" w:hAnsiTheme="majorHAnsi" w:cstheme="majorHAnsi"/>
          <w:sz w:val="36"/>
          <w:szCs w:val="36"/>
        </w:rPr>
        <w:t>dictum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arcu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Cras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posuere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justo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quam,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aliquam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felis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dictum nisi,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nec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condimentum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velit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Curabitur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45F2BDE9" w14:textId="77777777" w:rsidR="007438D0" w:rsidRDefault="007438D0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  <w:sectPr w:rsidR="007438D0" w:rsidSect="009E6056">
          <w:type w:val="continuous"/>
          <w:pgSz w:w="15840" w:h="24480"/>
          <w:pgMar w:top="2520" w:right="1800" w:bottom="1890" w:left="1800" w:header="720" w:footer="720" w:gutter="0"/>
          <w:cols w:num="2" w:space="720"/>
          <w:docGrid w:linePitch="360"/>
        </w:sectPr>
      </w:pPr>
    </w:p>
    <w:p w14:paraId="33F95F04" w14:textId="77777777" w:rsidR="007438D0" w:rsidRDefault="00CA10EF" w:rsidP="007438D0">
      <w:pPr>
        <w:pStyle w:val="Heading3"/>
        <w:jc w:val="center"/>
        <w:rPr>
          <w:rFonts w:asciiTheme="majorHAnsi" w:hAnsiTheme="majorHAnsi" w:cstheme="majorHAnsi"/>
          <w:b/>
          <w:sz w:val="48"/>
          <w:szCs w:val="48"/>
        </w:rPr>
        <w:sectPr w:rsidR="007438D0" w:rsidSect="007438D0">
          <w:type w:val="continuous"/>
          <w:pgSz w:w="15840" w:h="24480"/>
          <w:pgMar w:top="2520" w:right="1800" w:bottom="1890" w:left="1800" w:header="720" w:footer="720" w:gutter="0"/>
          <w:cols w:space="720"/>
          <w:docGrid w:linePitch="360"/>
        </w:sectPr>
      </w:pPr>
      <w:r w:rsidRPr="007438D0">
        <w:rPr>
          <w:rFonts w:asciiTheme="majorHAnsi" w:hAnsiTheme="majorHAnsi" w:cstheme="majorHAnsi"/>
          <w:b/>
          <w:sz w:val="48"/>
          <w:szCs w:val="48"/>
        </w:rPr>
        <w:lastRenderedPageBreak/>
        <w:t>heading 3</w:t>
      </w:r>
      <w:r w:rsidR="00E76FFD" w:rsidRPr="007438D0">
        <w:rPr>
          <w:rFonts w:asciiTheme="majorHAnsi" w:hAnsiTheme="majorHAnsi" w:cstheme="majorHAnsi"/>
          <w:b/>
          <w:sz w:val="48"/>
          <w:szCs w:val="48"/>
        </w:rPr>
        <w:t xml:space="preserve"> </w:t>
      </w:r>
    </w:p>
    <w:p w14:paraId="7EAF282D" w14:textId="56B1AB44" w:rsidR="00E76FFD" w:rsidRPr="007438D0" w:rsidRDefault="00E76FFD" w:rsidP="005813CA">
      <w:pPr>
        <w:spacing w:line="360" w:lineRule="auto"/>
        <w:rPr>
          <w:rFonts w:asciiTheme="majorHAnsi" w:hAnsiTheme="majorHAnsi" w:cstheme="majorHAnsi"/>
          <w:sz w:val="36"/>
          <w:szCs w:val="36"/>
        </w:rPr>
      </w:pPr>
      <w:proofErr w:type="spell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Pellentesque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eget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est</w:t>
      </w:r>
      <w:proofErr w:type="spellEnd"/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ex.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Nulla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eu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nunc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ex.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Etiam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id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nisl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enim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.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commodo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odio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ac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ullamcorper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mollis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proofErr w:type="gram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lastRenderedPageBreak/>
        <w:t>volutpat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libero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at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auctor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hendrerit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>.</w:t>
      </w:r>
      <w:proofErr w:type="gram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Nullam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sed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consequat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elit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, in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sollicitudin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diam.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Duis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a </w:t>
      </w:r>
      <w:proofErr w:type="spellStart"/>
      <w:r w:rsidRPr="007438D0">
        <w:rPr>
          <w:rFonts w:asciiTheme="majorHAnsi" w:hAnsiTheme="majorHAnsi" w:cstheme="majorHAnsi"/>
          <w:sz w:val="36"/>
          <w:szCs w:val="36"/>
        </w:rPr>
        <w:t>neque</w:t>
      </w:r>
      <w:proofErr w:type="spellEnd"/>
      <w:r w:rsidRPr="007438D0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7C268848" w14:textId="77777777" w:rsidR="009E6056" w:rsidRPr="00404CDD" w:rsidRDefault="009E6056" w:rsidP="00E76FFD">
      <w:pPr>
        <w:rPr>
          <w:rFonts w:asciiTheme="majorHAnsi" w:hAnsiTheme="majorHAnsi" w:cstheme="majorHAnsi"/>
        </w:rPr>
        <w:sectPr w:rsidR="009E6056" w:rsidRPr="00404CDD" w:rsidSect="009E6056">
          <w:type w:val="continuous"/>
          <w:pgSz w:w="15840" w:h="24480"/>
          <w:pgMar w:top="2520" w:right="1800" w:bottom="1890" w:left="1800" w:header="720" w:footer="720" w:gutter="0"/>
          <w:cols w:num="2" w:space="720"/>
          <w:docGrid w:linePitch="360"/>
        </w:sectPr>
      </w:pPr>
    </w:p>
    <w:p w14:paraId="6D472BB0" w14:textId="77777777" w:rsidR="009E6056" w:rsidRPr="00404CDD" w:rsidRDefault="009E6056" w:rsidP="00E76FFD">
      <w:pPr>
        <w:rPr>
          <w:rFonts w:asciiTheme="majorHAnsi" w:hAnsiTheme="majorHAnsi" w:cstheme="majorHAnsi"/>
        </w:rPr>
      </w:pPr>
    </w:p>
    <w:p w14:paraId="5E63F0C1" w14:textId="77777777" w:rsidR="00C26DD2" w:rsidRPr="00404CDD" w:rsidRDefault="00C26DD2" w:rsidP="00E76FFD">
      <w:pPr>
        <w:rPr>
          <w:rFonts w:asciiTheme="majorHAnsi" w:hAnsiTheme="majorHAnsi" w:cstheme="majorHAnsi"/>
        </w:rPr>
      </w:pPr>
    </w:p>
    <w:sectPr w:rsidR="00C26DD2" w:rsidRPr="00404CDD" w:rsidSect="009E6056">
      <w:type w:val="continuous"/>
      <w:pgSz w:w="15840" w:h="24480"/>
      <w:pgMar w:top="2520" w:right="1800" w:bottom="189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0D0B0" w14:textId="77777777" w:rsidR="00E9069D" w:rsidRDefault="00E9069D" w:rsidP="00E76FFD">
      <w:pPr>
        <w:spacing w:before="0" w:after="0"/>
      </w:pPr>
      <w:r>
        <w:separator/>
      </w:r>
    </w:p>
  </w:endnote>
  <w:endnote w:type="continuationSeparator" w:id="0">
    <w:p w14:paraId="6BDBE2E7" w14:textId="77777777" w:rsidR="00E9069D" w:rsidRDefault="00E9069D" w:rsidP="00E76F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ble Regular">
    <w:altName w:val="Calibri"/>
    <w:charset w:val="00"/>
    <w:family w:val="auto"/>
    <w:pitch w:val="variable"/>
    <w:sig w:usb0="00000001" w:usb1="4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DC8A2" w14:textId="77777777" w:rsidR="00733B28" w:rsidRDefault="00733B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42E26" w14:textId="77777777" w:rsidR="00575676" w:rsidRPr="00E76FFD" w:rsidRDefault="00575676" w:rsidP="00E76FFD">
    <w:r>
      <w:rPr>
        <w:noProof/>
      </w:rPr>
      <w:drawing>
        <wp:anchor distT="0" distB="0" distL="114300" distR="114300" simplePos="0" relativeHeight="251659264" behindDoc="0" locked="0" layoutInCell="1" allowOverlap="1" wp14:anchorId="3EEFFDF2" wp14:editId="17EDFA8B">
          <wp:simplePos x="0" y="0"/>
          <wp:positionH relativeFrom="column">
            <wp:posOffset>-914400</wp:posOffset>
          </wp:positionH>
          <wp:positionV relativeFrom="paragraph">
            <wp:posOffset>165989</wp:posOffset>
          </wp:positionV>
          <wp:extent cx="9601825" cy="36783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01825" cy="367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106A2" w14:textId="77777777" w:rsidR="00733B28" w:rsidRDefault="00733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67BA38" w14:textId="77777777" w:rsidR="00E9069D" w:rsidRDefault="00E9069D" w:rsidP="00E76FFD">
      <w:pPr>
        <w:spacing w:before="0" w:after="0"/>
      </w:pPr>
      <w:r>
        <w:separator/>
      </w:r>
    </w:p>
  </w:footnote>
  <w:footnote w:type="continuationSeparator" w:id="0">
    <w:p w14:paraId="496EE4FC" w14:textId="77777777" w:rsidR="00E9069D" w:rsidRDefault="00E9069D" w:rsidP="00E76F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F916D" w14:textId="77777777" w:rsidR="00733B28" w:rsidRDefault="00733B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D0A38" w14:textId="77777777" w:rsidR="00575676" w:rsidRPr="00E76FFD" w:rsidRDefault="00575676" w:rsidP="00E76FFD">
    <w:r>
      <w:rPr>
        <w:noProof/>
      </w:rPr>
      <w:drawing>
        <wp:anchor distT="0" distB="0" distL="114300" distR="114300" simplePos="0" relativeHeight="251658240" behindDoc="0" locked="0" layoutInCell="1" allowOverlap="1" wp14:anchorId="30EC9DD0" wp14:editId="45A085B3">
          <wp:simplePos x="0" y="0"/>
          <wp:positionH relativeFrom="column">
            <wp:posOffset>-228600</wp:posOffset>
          </wp:positionH>
          <wp:positionV relativeFrom="paragraph">
            <wp:posOffset>-126124</wp:posOffset>
          </wp:positionV>
          <wp:extent cx="8243355" cy="1171499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Footer-3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3355" cy="1171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C040D" w14:textId="77777777" w:rsidR="00733B28" w:rsidRDefault="00733B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DD"/>
    <w:rsid w:val="000731FC"/>
    <w:rsid w:val="00111216"/>
    <w:rsid w:val="0013653F"/>
    <w:rsid w:val="00197DB7"/>
    <w:rsid w:val="002371F9"/>
    <w:rsid w:val="00306565"/>
    <w:rsid w:val="003146E5"/>
    <w:rsid w:val="00325757"/>
    <w:rsid w:val="003D7577"/>
    <w:rsid w:val="00404CDD"/>
    <w:rsid w:val="004A271C"/>
    <w:rsid w:val="00523754"/>
    <w:rsid w:val="00575676"/>
    <w:rsid w:val="005813CA"/>
    <w:rsid w:val="005B34CD"/>
    <w:rsid w:val="00644C8D"/>
    <w:rsid w:val="00701862"/>
    <w:rsid w:val="00733B28"/>
    <w:rsid w:val="007438D0"/>
    <w:rsid w:val="007C2CEE"/>
    <w:rsid w:val="007E3BF0"/>
    <w:rsid w:val="00826315"/>
    <w:rsid w:val="009E6056"/>
    <w:rsid w:val="00AB7061"/>
    <w:rsid w:val="00BB4195"/>
    <w:rsid w:val="00C26DD2"/>
    <w:rsid w:val="00CA10EF"/>
    <w:rsid w:val="00CE7081"/>
    <w:rsid w:val="00D41A8C"/>
    <w:rsid w:val="00D667BC"/>
    <w:rsid w:val="00D943C8"/>
    <w:rsid w:val="00DD5228"/>
    <w:rsid w:val="00E76FFD"/>
    <w:rsid w:val="00E9069D"/>
    <w:rsid w:val="00E94F1D"/>
    <w:rsid w:val="00EF3D66"/>
    <w:rsid w:val="00F7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B16C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577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577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577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577"/>
    <w:rPr>
      <w:rFonts w:ascii="Montserrat Light" w:eastAsiaTheme="majorEastAsia" w:hAnsi="Montserrat Light" w:cstheme="majorBidi"/>
      <w:caps/>
      <w:color w:val="004A77"/>
      <w:spacing w:val="6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ble Regular" w:eastAsiaTheme="minorEastAsia" w:hAnsi="Amble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16"/>
    <w:pPr>
      <w:spacing w:before="240" w:after="240"/>
    </w:pPr>
    <w:rPr>
      <w:rFonts w:ascii="Source Sans Pro" w:hAnsi="Source Sans Pr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577"/>
    <w:pPr>
      <w:keepNext/>
      <w:keepLines/>
      <w:spacing w:before="480"/>
      <w:outlineLvl w:val="0"/>
    </w:pPr>
    <w:rPr>
      <w:rFonts w:eastAsiaTheme="majorEastAsia" w:cstheme="majorBidi"/>
      <w:b/>
      <w:bCs/>
      <w:color w:val="004A77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577"/>
    <w:pPr>
      <w:keepNext/>
      <w:keepLines/>
      <w:spacing w:before="200"/>
      <w:outlineLvl w:val="1"/>
    </w:pPr>
    <w:rPr>
      <w:rFonts w:eastAsiaTheme="majorEastAsia" w:cstheme="majorBidi"/>
      <w:b/>
      <w:bCs/>
      <w:color w:val="004A77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577"/>
    <w:pPr>
      <w:keepNext/>
      <w:keepLines/>
      <w:spacing w:before="200"/>
      <w:outlineLvl w:val="2"/>
    </w:pPr>
    <w:rPr>
      <w:rFonts w:ascii="Montserrat Light" w:eastAsiaTheme="majorEastAsia" w:hAnsi="Montserrat Light" w:cstheme="majorBidi"/>
      <w:caps/>
      <w:color w:val="004A77"/>
      <w:spacing w:val="60"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6FF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CEE"/>
    <w:rPr>
      <w:rFonts w:ascii="Source Sans Pro" w:hAnsi="Source Sans Pro"/>
      <w:sz w:val="20"/>
    </w:rPr>
  </w:style>
  <w:style w:type="paragraph" w:styleId="Footer">
    <w:name w:val="footer"/>
    <w:basedOn w:val="Normal"/>
    <w:link w:val="FooterChar"/>
    <w:uiPriority w:val="99"/>
    <w:unhideWhenUsed/>
    <w:rsid w:val="007C2CEE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CEE"/>
    <w:rPr>
      <w:rFonts w:ascii="Source Sans Pro" w:hAnsi="Source Sans Pr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F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7577"/>
    <w:rPr>
      <w:rFonts w:ascii="Source Sans Pro" w:eastAsiaTheme="majorEastAsia" w:hAnsi="Source Sans Pro" w:cstheme="majorBidi"/>
      <w:b/>
      <w:bCs/>
      <w:color w:val="004A77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577"/>
    <w:rPr>
      <w:rFonts w:ascii="Montserrat Light" w:eastAsiaTheme="majorEastAsia" w:hAnsi="Montserrat Light" w:cstheme="majorBidi"/>
      <w:caps/>
      <w:color w:val="004A77"/>
      <w:spacing w:val="6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pcrc-my.sharepoint.com/personal/colleenbemis_urbanventures_org/Documents/MARCOMM/ASSETS/BRAND_GUIDE/INST/WordTemplates/UV_Template_11x17Poster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4A733E-97FA-45D9-B459-914D6D1F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UV_Template_11x17Poster(1)</Template>
  <TotalTime>3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Bethel University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Bemis</dc:creator>
  <cp:lastModifiedBy>Colleen Bemis</cp:lastModifiedBy>
  <cp:revision>5</cp:revision>
  <dcterms:created xsi:type="dcterms:W3CDTF">2017-08-15T20:06:00Z</dcterms:created>
  <dcterms:modified xsi:type="dcterms:W3CDTF">2017-08-17T17:08:00Z</dcterms:modified>
</cp:coreProperties>
</file>